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600" w:firstRow="0" w:lastRow="0" w:firstColumn="0" w:lastColumn="0" w:noHBand="1" w:noVBand="1"/>
      </w:tblPr>
      <w:tblGrid>
        <w:gridCol w:w="7443"/>
        <w:gridCol w:w="2060"/>
      </w:tblGrid>
      <w:tr w:rsidR="00E3286D" w:rsidRPr="00FA3EB3" w14:paraId="66A87458" w14:textId="77777777" w:rsidTr="0051553B">
        <w:trPr>
          <w:trHeight w:val="1728"/>
          <w:jc w:val="center"/>
        </w:trPr>
        <w:tc>
          <w:tcPr>
            <w:tcW w:w="7443" w:type="dxa"/>
            <w:vAlign w:val="center"/>
          </w:tcPr>
          <w:p w14:paraId="01ABF00C" w14:textId="05F67A59" w:rsidR="00E3286D" w:rsidRPr="00FA3EB3" w:rsidRDefault="00464A3F" w:rsidP="00464A3F">
            <w:pPr>
              <w:pStyle w:val="Titolo"/>
            </w:pPr>
            <w:r>
              <w:t xml:space="preserve">Candidatura per </w:t>
            </w:r>
            <w:r w:rsidR="0051553B">
              <w:t xml:space="preserve">il </w:t>
            </w:r>
            <w:r>
              <w:t>Consiglio Direttivo SISS 2022-2024</w:t>
            </w:r>
          </w:p>
        </w:tc>
        <w:tc>
          <w:tcPr>
            <w:tcW w:w="2060" w:type="dxa"/>
            <w:vAlign w:val="center"/>
          </w:tcPr>
          <w:p w14:paraId="3C24B109" w14:textId="77777777" w:rsidR="00E3286D" w:rsidRPr="00FA3EB3" w:rsidRDefault="00464A3F" w:rsidP="00E3286D">
            <w:pPr>
              <w:spacing w:after="0"/>
              <w:jc w:val="right"/>
            </w:pPr>
            <w:r>
              <w:rPr>
                <w:noProof/>
                <w:lang w:eastAsia="it-IT"/>
              </w:rPr>
              <w:drawing>
                <wp:inline distT="0" distB="0" distL="0" distR="0" wp14:anchorId="7FD121D3" wp14:editId="150BA141">
                  <wp:extent cx="978011" cy="989700"/>
                  <wp:effectExtent l="0" t="0" r="0" b="127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iss logo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6370" cy="1008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844F26" w14:textId="77777777" w:rsidR="00E3286D" w:rsidRPr="00FA3EB3" w:rsidRDefault="00E3286D" w:rsidP="003B49EC"/>
    <w:sdt>
      <w:sdtPr>
        <w:id w:val="1493366786"/>
        <w:placeholder>
          <w:docPart w:val="7EE904CA272A414AB99F7F971FDAD577"/>
        </w:placeholder>
        <w:temporary/>
        <w:showingPlcHdr/>
        <w15:appearance w15:val="hidden"/>
      </w:sdtPr>
      <w:sdtEndPr/>
      <w:sdtContent>
        <w:p w14:paraId="59DD5652" w14:textId="77777777" w:rsidR="00E3286D" w:rsidRPr="00FA3EB3" w:rsidRDefault="00FD35A6" w:rsidP="0051553B">
          <w:pPr>
            <w:pStyle w:val="Titolo1"/>
            <w:jc w:val="both"/>
          </w:pPr>
          <w:r w:rsidRPr="00FA3EB3">
            <w:rPr>
              <w:lang w:bidi="it-IT"/>
            </w:rPr>
            <w:t>Istruzioni</w:t>
          </w:r>
        </w:p>
      </w:sdtContent>
    </w:sdt>
    <w:p w14:paraId="1B4568C0" w14:textId="77777777" w:rsidR="00FD35A6" w:rsidRPr="009527F0" w:rsidRDefault="00464A3F" w:rsidP="0051553B">
      <w:pPr>
        <w:jc w:val="both"/>
        <w:rPr>
          <w:sz w:val="18"/>
        </w:rPr>
      </w:pPr>
      <w:r w:rsidRPr="009527F0">
        <w:rPr>
          <w:sz w:val="18"/>
        </w:rPr>
        <w:t>Ogni socio della Società Italiana di Sociologia della Salute (Art. 4 Statuto) ha la possibilità di candidarsi in qualità di membro del Consiglio Direttivo (art. 8). Per facilitare le operazioni di candidatura, è necessario compilare la scheda sottostante affinché i soci possano considerare tutti i soci candidati e procedere con la preferenza al momento della votazione. Tale momento sarà svolto in modalità online secondo le procedure che saranno indicate dalla Segreteria della SISS a ridosso della data dell’elezione.</w:t>
      </w:r>
    </w:p>
    <w:p w14:paraId="50D042E0" w14:textId="77777777" w:rsidR="00FD35A6" w:rsidRPr="00FA3EB3" w:rsidRDefault="00F57364" w:rsidP="00FD35A6">
      <w:pPr>
        <w:pStyle w:val="Titolo1"/>
      </w:pPr>
      <w:r>
        <w:t>Informazioni personali e titolo di studio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547"/>
        <w:gridCol w:w="3118"/>
        <w:gridCol w:w="2672"/>
        <w:gridCol w:w="2407"/>
      </w:tblGrid>
      <w:tr w:rsidR="00687CFB" w:rsidRPr="00486BC2" w14:paraId="6644AFA4" w14:textId="77777777" w:rsidTr="00161799">
        <w:trPr>
          <w:trHeight w:val="374"/>
        </w:trPr>
        <w:tc>
          <w:tcPr>
            <w:tcW w:w="2547" w:type="dxa"/>
          </w:tcPr>
          <w:p w14:paraId="60A25CE5" w14:textId="77777777" w:rsidR="00687CFB" w:rsidRPr="00161799" w:rsidRDefault="00464A3F" w:rsidP="00464A3F">
            <w:pPr>
              <w:pStyle w:val="Etichette"/>
              <w:rPr>
                <w:b/>
                <w:bCs/>
                <w:sz w:val="16"/>
                <w:szCs w:val="16"/>
              </w:rPr>
            </w:pPr>
            <w:r w:rsidRPr="00161799">
              <w:rPr>
                <w:b/>
                <w:bCs/>
                <w:sz w:val="16"/>
                <w:szCs w:val="16"/>
              </w:rPr>
              <w:t xml:space="preserve">Cognome e Nome </w:t>
            </w:r>
          </w:p>
        </w:tc>
        <w:tc>
          <w:tcPr>
            <w:tcW w:w="3118" w:type="dxa"/>
            <w:shd w:val="clear" w:color="auto" w:fill="FFFFFF" w:themeFill="background1"/>
          </w:tcPr>
          <w:p w14:paraId="4FD2AF02" w14:textId="77777777" w:rsidR="00687CFB" w:rsidRPr="00486BC2" w:rsidRDefault="00687CFB" w:rsidP="00FD35A6">
            <w:pPr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6090B631" w14:textId="77777777" w:rsidR="00687CFB" w:rsidRPr="00161799" w:rsidRDefault="00464A3F" w:rsidP="00464A3F">
            <w:pPr>
              <w:pStyle w:val="Etichette"/>
              <w:rPr>
                <w:b/>
                <w:bCs/>
                <w:sz w:val="16"/>
                <w:szCs w:val="16"/>
              </w:rPr>
            </w:pPr>
            <w:r w:rsidRPr="00161799">
              <w:rPr>
                <w:b/>
                <w:bCs/>
                <w:sz w:val="16"/>
                <w:szCs w:val="16"/>
              </w:rPr>
              <w:t>Città e Provincia di residenza</w:t>
            </w:r>
          </w:p>
        </w:tc>
        <w:tc>
          <w:tcPr>
            <w:tcW w:w="2407" w:type="dxa"/>
            <w:shd w:val="clear" w:color="auto" w:fill="FFFFFF" w:themeFill="background1"/>
          </w:tcPr>
          <w:p w14:paraId="2AAA672B" w14:textId="77777777" w:rsidR="00687CFB" w:rsidRPr="00486BC2" w:rsidRDefault="00687CFB" w:rsidP="00FD35A6">
            <w:pPr>
              <w:rPr>
                <w:sz w:val="16"/>
                <w:szCs w:val="16"/>
              </w:rPr>
            </w:pPr>
          </w:p>
        </w:tc>
      </w:tr>
      <w:tr w:rsidR="00F57364" w:rsidRPr="00486BC2" w14:paraId="164F0C20" w14:textId="77777777" w:rsidTr="00161799">
        <w:trPr>
          <w:trHeight w:val="374"/>
        </w:trPr>
        <w:tc>
          <w:tcPr>
            <w:tcW w:w="2547" w:type="dxa"/>
          </w:tcPr>
          <w:p w14:paraId="74130A4E" w14:textId="77777777" w:rsidR="00F57364" w:rsidRPr="00161799" w:rsidRDefault="00F57364" w:rsidP="00464A3F">
            <w:pPr>
              <w:pStyle w:val="Etichette"/>
              <w:rPr>
                <w:b/>
                <w:bCs/>
                <w:sz w:val="16"/>
                <w:szCs w:val="16"/>
              </w:rPr>
            </w:pPr>
            <w:r w:rsidRPr="00161799">
              <w:rPr>
                <w:b/>
                <w:bCs/>
                <w:sz w:val="16"/>
                <w:szCs w:val="16"/>
              </w:rPr>
              <w:t>Anno di nascita</w:t>
            </w:r>
          </w:p>
        </w:tc>
        <w:tc>
          <w:tcPr>
            <w:tcW w:w="3118" w:type="dxa"/>
            <w:shd w:val="clear" w:color="auto" w:fill="FFFFFF" w:themeFill="background1"/>
          </w:tcPr>
          <w:p w14:paraId="197F497A" w14:textId="77777777" w:rsidR="00F57364" w:rsidRPr="00486BC2" w:rsidRDefault="00F57364" w:rsidP="00FD35A6">
            <w:pPr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4332799A" w14:textId="77777777" w:rsidR="00F57364" w:rsidRPr="00486BC2" w:rsidRDefault="00F57364" w:rsidP="00464A3F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Socio SISS dall’anno</w:t>
            </w:r>
          </w:p>
          <w:p w14:paraId="026FF033" w14:textId="052FC865" w:rsidR="00F57364" w:rsidRPr="00161799" w:rsidRDefault="00F57364" w:rsidP="00464A3F">
            <w:pPr>
              <w:pStyle w:val="Etichette"/>
              <w:rPr>
                <w:sz w:val="15"/>
                <w:szCs w:val="15"/>
              </w:rPr>
            </w:pPr>
            <w:r w:rsidRPr="00161799">
              <w:rPr>
                <w:sz w:val="15"/>
                <w:szCs w:val="15"/>
              </w:rPr>
              <w:t>(indicare l’anno della prima</w:t>
            </w:r>
            <w:r w:rsidR="00161799">
              <w:rPr>
                <w:sz w:val="15"/>
                <w:szCs w:val="15"/>
              </w:rPr>
              <w:t xml:space="preserve"> </w:t>
            </w:r>
            <w:r w:rsidRPr="00161799">
              <w:rPr>
                <w:sz w:val="15"/>
                <w:szCs w:val="15"/>
              </w:rPr>
              <w:t>iscrizione)</w:t>
            </w:r>
          </w:p>
        </w:tc>
        <w:tc>
          <w:tcPr>
            <w:tcW w:w="2407" w:type="dxa"/>
            <w:shd w:val="clear" w:color="auto" w:fill="FFFFFF" w:themeFill="background1"/>
          </w:tcPr>
          <w:p w14:paraId="1B5E938B" w14:textId="77777777" w:rsidR="00F57364" w:rsidRPr="00486BC2" w:rsidRDefault="00F57364" w:rsidP="00FD35A6">
            <w:pPr>
              <w:rPr>
                <w:sz w:val="16"/>
                <w:szCs w:val="16"/>
              </w:rPr>
            </w:pPr>
          </w:p>
        </w:tc>
      </w:tr>
      <w:tr w:rsidR="00FD35A6" w:rsidRPr="00486BC2" w14:paraId="06B8684E" w14:textId="77777777" w:rsidTr="00161799">
        <w:tc>
          <w:tcPr>
            <w:tcW w:w="2547" w:type="dxa"/>
          </w:tcPr>
          <w:p w14:paraId="31BCF3A9" w14:textId="0EE5B896" w:rsidR="00161799" w:rsidRPr="00161799" w:rsidRDefault="00161799" w:rsidP="00F57364">
            <w:pPr>
              <w:pStyle w:val="Etichette"/>
              <w:rPr>
                <w:b/>
                <w:bCs/>
                <w:sz w:val="16"/>
                <w:szCs w:val="16"/>
              </w:rPr>
            </w:pPr>
            <w:r w:rsidRPr="00161799">
              <w:rPr>
                <w:b/>
                <w:bCs/>
                <w:sz w:val="16"/>
                <w:szCs w:val="16"/>
              </w:rPr>
              <w:t>Titolo di studio:</w:t>
            </w:r>
          </w:p>
          <w:p w14:paraId="7190DCD2" w14:textId="4DF85ED0" w:rsidR="00FD35A6" w:rsidRPr="00486BC2" w:rsidRDefault="00464A3F" w:rsidP="00161799">
            <w:pPr>
              <w:pStyle w:val="Etichette"/>
              <w:ind w:left="720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 xml:space="preserve">Laurea </w:t>
            </w:r>
            <w:r w:rsidR="00F57364" w:rsidRPr="00486BC2">
              <w:rPr>
                <w:sz w:val="16"/>
                <w:szCs w:val="16"/>
              </w:rPr>
              <w:t>in</w:t>
            </w:r>
          </w:p>
        </w:tc>
        <w:tc>
          <w:tcPr>
            <w:tcW w:w="3118" w:type="dxa"/>
            <w:shd w:val="clear" w:color="auto" w:fill="FFFFFF" w:themeFill="background1"/>
          </w:tcPr>
          <w:p w14:paraId="5D746324" w14:textId="77777777" w:rsidR="00FD35A6" w:rsidRPr="00486BC2" w:rsidRDefault="00FD35A6" w:rsidP="00FD35A6">
            <w:pPr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7D4C50C5" w14:textId="77777777" w:rsidR="00161799" w:rsidRDefault="00161799" w:rsidP="00464A3F">
            <w:pPr>
              <w:pStyle w:val="Etichette"/>
              <w:rPr>
                <w:sz w:val="16"/>
                <w:szCs w:val="16"/>
              </w:rPr>
            </w:pPr>
          </w:p>
          <w:p w14:paraId="550C49D9" w14:textId="7B4F994B" w:rsidR="00FD35A6" w:rsidRPr="00486BC2" w:rsidRDefault="00161799" w:rsidP="00703BF5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 xml:space="preserve">conseguita </w:t>
            </w:r>
            <w:r w:rsidR="00703BF5">
              <w:rPr>
                <w:sz w:val="16"/>
                <w:szCs w:val="16"/>
              </w:rPr>
              <w:t>nell’A.A.</w:t>
            </w:r>
          </w:p>
        </w:tc>
        <w:tc>
          <w:tcPr>
            <w:tcW w:w="2407" w:type="dxa"/>
            <w:shd w:val="clear" w:color="auto" w:fill="FFFFFF" w:themeFill="background1"/>
          </w:tcPr>
          <w:p w14:paraId="5379E7A4" w14:textId="77777777" w:rsidR="00FD35A6" w:rsidRPr="00486BC2" w:rsidRDefault="00FD35A6" w:rsidP="00FD35A6">
            <w:pPr>
              <w:rPr>
                <w:sz w:val="16"/>
                <w:szCs w:val="16"/>
              </w:rPr>
            </w:pPr>
          </w:p>
        </w:tc>
      </w:tr>
      <w:tr w:rsidR="00FD35A6" w:rsidRPr="00486BC2" w14:paraId="1DA4361F" w14:textId="77777777" w:rsidTr="00161799">
        <w:tc>
          <w:tcPr>
            <w:tcW w:w="2547" w:type="dxa"/>
          </w:tcPr>
          <w:p w14:paraId="4C4ACA17" w14:textId="77777777" w:rsidR="00161799" w:rsidRDefault="00161799" w:rsidP="00161799">
            <w:pPr>
              <w:pStyle w:val="Etichette"/>
              <w:ind w:left="720"/>
              <w:rPr>
                <w:sz w:val="16"/>
                <w:szCs w:val="16"/>
              </w:rPr>
            </w:pPr>
          </w:p>
          <w:p w14:paraId="6B863720" w14:textId="6AC234F1" w:rsidR="00161799" w:rsidRPr="00486BC2" w:rsidRDefault="00703BF5" w:rsidP="00161799">
            <w:pPr>
              <w:pStyle w:val="Etichette"/>
              <w:ind w:left="7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Presso l’Università di….</w:t>
            </w:r>
          </w:p>
        </w:tc>
        <w:tc>
          <w:tcPr>
            <w:tcW w:w="3118" w:type="dxa"/>
            <w:shd w:val="clear" w:color="auto" w:fill="FFFFFF" w:themeFill="background1"/>
          </w:tcPr>
          <w:p w14:paraId="16FDA8B5" w14:textId="77777777" w:rsidR="00FD35A6" w:rsidRPr="00486BC2" w:rsidRDefault="00FD35A6" w:rsidP="00FD35A6">
            <w:pPr>
              <w:rPr>
                <w:sz w:val="16"/>
                <w:szCs w:val="16"/>
              </w:rPr>
            </w:pPr>
          </w:p>
        </w:tc>
        <w:tc>
          <w:tcPr>
            <w:tcW w:w="2672" w:type="dxa"/>
          </w:tcPr>
          <w:p w14:paraId="1C3DF8C1" w14:textId="77777777" w:rsidR="00FD35A6" w:rsidRPr="00486BC2" w:rsidRDefault="00FD35A6" w:rsidP="00F57364">
            <w:pPr>
              <w:pStyle w:val="Etichette"/>
              <w:rPr>
                <w:sz w:val="16"/>
                <w:szCs w:val="16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107CC527" w14:textId="77777777" w:rsidR="00FD35A6" w:rsidRPr="00486BC2" w:rsidRDefault="00FD35A6" w:rsidP="00FD35A6">
            <w:pPr>
              <w:rPr>
                <w:sz w:val="16"/>
                <w:szCs w:val="16"/>
              </w:rPr>
            </w:pPr>
          </w:p>
        </w:tc>
      </w:tr>
      <w:tr w:rsidR="00703BF5" w:rsidRPr="00486BC2" w14:paraId="07941DDE" w14:textId="77777777" w:rsidTr="00161799">
        <w:tc>
          <w:tcPr>
            <w:tcW w:w="2547" w:type="dxa"/>
            <w:vMerge w:val="restart"/>
          </w:tcPr>
          <w:p w14:paraId="3FBD0BA5" w14:textId="0F845F31" w:rsidR="00703BF5" w:rsidRPr="00703BF5" w:rsidRDefault="00703BF5" w:rsidP="00161799">
            <w:pPr>
              <w:pStyle w:val="Etichette"/>
              <w:ind w:left="360"/>
              <w:jc w:val="right"/>
              <w:rPr>
                <w:b/>
                <w:sz w:val="16"/>
                <w:szCs w:val="16"/>
              </w:rPr>
            </w:pPr>
            <w:r w:rsidRPr="00703BF5">
              <w:rPr>
                <w:b/>
                <w:sz w:val="16"/>
                <w:szCs w:val="16"/>
              </w:rPr>
              <w:t xml:space="preserve">Altri titoli </w:t>
            </w:r>
            <w:proofErr w:type="spellStart"/>
            <w:r w:rsidRPr="00703BF5">
              <w:rPr>
                <w:b/>
                <w:sz w:val="16"/>
                <w:szCs w:val="16"/>
              </w:rPr>
              <w:t>post-laurea</w:t>
            </w:r>
            <w:r>
              <w:rPr>
                <w:b/>
                <w:sz w:val="16"/>
                <w:szCs w:val="16"/>
              </w:rPr>
              <w:t>m</w:t>
            </w:r>
            <w:proofErr w:type="spellEnd"/>
          </w:p>
          <w:p w14:paraId="52747E40" w14:textId="52E753BD" w:rsidR="00703BF5" w:rsidRPr="00703BF5" w:rsidRDefault="00703BF5" w:rsidP="00703BF5">
            <w:pPr>
              <w:pStyle w:val="Etichette"/>
              <w:jc w:val="right"/>
              <w:rPr>
                <w:sz w:val="16"/>
                <w:szCs w:val="16"/>
              </w:rPr>
            </w:pPr>
            <w:r w:rsidRPr="00703BF5">
              <w:rPr>
                <w:sz w:val="16"/>
                <w:szCs w:val="16"/>
              </w:rPr>
              <w:t xml:space="preserve">(Specificare </w:t>
            </w:r>
            <w:r>
              <w:rPr>
                <w:sz w:val="16"/>
                <w:szCs w:val="16"/>
              </w:rPr>
              <w:t xml:space="preserve">al </w:t>
            </w:r>
            <w:proofErr w:type="spellStart"/>
            <w:r>
              <w:rPr>
                <w:sz w:val="16"/>
                <w:szCs w:val="16"/>
              </w:rPr>
              <w:t>max</w:t>
            </w:r>
            <w:proofErr w:type="spellEnd"/>
            <w:r>
              <w:rPr>
                <w:sz w:val="16"/>
                <w:szCs w:val="16"/>
              </w:rPr>
              <w:t xml:space="preserve"> 3 corsi: è necessario: i</w:t>
            </w:r>
            <w:r w:rsidRPr="00703BF5">
              <w:rPr>
                <w:sz w:val="16"/>
                <w:szCs w:val="16"/>
              </w:rPr>
              <w:t xml:space="preserve">l titolo del corso;  </w:t>
            </w:r>
            <w:r>
              <w:rPr>
                <w:sz w:val="16"/>
                <w:szCs w:val="16"/>
              </w:rPr>
              <w:t xml:space="preserve">l’organizzazione rilasciante; </w:t>
            </w:r>
            <w:r w:rsidRPr="00703BF5">
              <w:rPr>
                <w:sz w:val="16"/>
                <w:szCs w:val="16"/>
              </w:rPr>
              <w:t>l’anno</w:t>
            </w:r>
            <w:r>
              <w:rPr>
                <w:sz w:val="16"/>
                <w:szCs w:val="16"/>
              </w:rPr>
              <w:t xml:space="preserve"> di conseguimento</w:t>
            </w:r>
            <w:r w:rsidRPr="00703BF5">
              <w:rPr>
                <w:sz w:val="16"/>
                <w:szCs w:val="16"/>
              </w:rPr>
              <w:t>)</w:t>
            </w:r>
          </w:p>
        </w:tc>
        <w:tc>
          <w:tcPr>
            <w:tcW w:w="8197" w:type="dxa"/>
            <w:gridSpan w:val="3"/>
            <w:shd w:val="clear" w:color="auto" w:fill="FFFFFF" w:themeFill="background1"/>
          </w:tcPr>
          <w:p w14:paraId="5A1C37C3" w14:textId="2445FCEB" w:rsidR="00703BF5" w:rsidRPr="00703BF5" w:rsidRDefault="00703BF5" w:rsidP="00FD35A6">
            <w:pPr>
              <w:rPr>
                <w:sz w:val="16"/>
                <w:szCs w:val="16"/>
              </w:rPr>
            </w:pPr>
            <w:r w:rsidRPr="00703BF5">
              <w:rPr>
                <w:sz w:val="16"/>
                <w:szCs w:val="16"/>
              </w:rPr>
              <w:t>1.</w:t>
            </w:r>
          </w:p>
        </w:tc>
      </w:tr>
      <w:tr w:rsidR="00703BF5" w:rsidRPr="00486BC2" w14:paraId="5D8F1BCB" w14:textId="77777777" w:rsidTr="00161799">
        <w:tc>
          <w:tcPr>
            <w:tcW w:w="2547" w:type="dxa"/>
            <w:vMerge/>
          </w:tcPr>
          <w:p w14:paraId="584A81F2" w14:textId="6D6B5455" w:rsidR="00703BF5" w:rsidRPr="00703BF5" w:rsidRDefault="00703BF5" w:rsidP="00161799">
            <w:pPr>
              <w:pStyle w:val="Etichette"/>
              <w:ind w:left="360"/>
              <w:rPr>
                <w:sz w:val="16"/>
                <w:szCs w:val="16"/>
                <w:u w:val="single"/>
              </w:rPr>
            </w:pPr>
          </w:p>
        </w:tc>
        <w:tc>
          <w:tcPr>
            <w:tcW w:w="8197" w:type="dxa"/>
            <w:gridSpan w:val="3"/>
            <w:shd w:val="clear" w:color="auto" w:fill="FFFFFF" w:themeFill="background1"/>
          </w:tcPr>
          <w:p w14:paraId="3D6818E0" w14:textId="44753BCD" w:rsidR="00703BF5" w:rsidRPr="00703BF5" w:rsidRDefault="00703BF5" w:rsidP="00FD35A6">
            <w:pPr>
              <w:rPr>
                <w:sz w:val="16"/>
                <w:szCs w:val="16"/>
              </w:rPr>
            </w:pPr>
            <w:r w:rsidRPr="00703BF5">
              <w:rPr>
                <w:sz w:val="16"/>
                <w:szCs w:val="16"/>
              </w:rPr>
              <w:t>2.</w:t>
            </w:r>
          </w:p>
        </w:tc>
      </w:tr>
      <w:tr w:rsidR="00703BF5" w:rsidRPr="00486BC2" w14:paraId="514DDF9A" w14:textId="77777777" w:rsidTr="00161799">
        <w:tc>
          <w:tcPr>
            <w:tcW w:w="2547" w:type="dxa"/>
            <w:vMerge/>
          </w:tcPr>
          <w:p w14:paraId="562A3374" w14:textId="498F4307" w:rsidR="00703BF5" w:rsidRPr="00703BF5" w:rsidRDefault="00703BF5" w:rsidP="00161799">
            <w:pPr>
              <w:pStyle w:val="Etichette"/>
              <w:ind w:left="360"/>
              <w:rPr>
                <w:sz w:val="16"/>
                <w:szCs w:val="16"/>
                <w:u w:val="single"/>
              </w:rPr>
            </w:pPr>
          </w:p>
        </w:tc>
        <w:tc>
          <w:tcPr>
            <w:tcW w:w="8197" w:type="dxa"/>
            <w:gridSpan w:val="3"/>
            <w:shd w:val="clear" w:color="auto" w:fill="FFFFFF" w:themeFill="background1"/>
          </w:tcPr>
          <w:p w14:paraId="2C04DAE2" w14:textId="45E7EC91" w:rsidR="00703BF5" w:rsidRPr="00703BF5" w:rsidRDefault="00703BF5" w:rsidP="00FD35A6">
            <w:pPr>
              <w:rPr>
                <w:sz w:val="16"/>
                <w:szCs w:val="16"/>
              </w:rPr>
            </w:pPr>
            <w:r w:rsidRPr="00703BF5">
              <w:rPr>
                <w:sz w:val="16"/>
                <w:szCs w:val="16"/>
              </w:rPr>
              <w:t>3.</w:t>
            </w:r>
          </w:p>
        </w:tc>
      </w:tr>
    </w:tbl>
    <w:p w14:paraId="3387E612" w14:textId="644492FF" w:rsidR="00F57364" w:rsidRPr="00FA3EB3" w:rsidRDefault="00F57364" w:rsidP="00F57364">
      <w:pPr>
        <w:pStyle w:val="Titolo1"/>
      </w:pPr>
      <w:r>
        <w:t xml:space="preserve">Esperienze </w:t>
      </w:r>
      <w:r w:rsidR="00210E63">
        <w:t xml:space="preserve">professionali </w:t>
      </w:r>
      <w:r w:rsidR="00210E63" w:rsidRPr="003B1D7D">
        <w:rPr>
          <w:sz w:val="20"/>
          <w:szCs w:val="20"/>
        </w:rPr>
        <w:t>(</w:t>
      </w:r>
      <w:r w:rsidR="003B1D7D" w:rsidRPr="003B1D7D">
        <w:rPr>
          <w:sz w:val="20"/>
          <w:szCs w:val="20"/>
        </w:rPr>
        <w:t xml:space="preserve">indicare </w:t>
      </w:r>
      <w:r w:rsidR="00161799">
        <w:rPr>
          <w:sz w:val="20"/>
          <w:szCs w:val="20"/>
        </w:rPr>
        <w:t xml:space="preserve">le </w:t>
      </w:r>
      <w:proofErr w:type="spellStart"/>
      <w:r w:rsidR="00210E63" w:rsidRPr="003B1D7D">
        <w:rPr>
          <w:sz w:val="20"/>
          <w:szCs w:val="20"/>
        </w:rPr>
        <w:t>max</w:t>
      </w:r>
      <w:proofErr w:type="spellEnd"/>
      <w:r w:rsidR="00210E63" w:rsidRPr="003B1D7D">
        <w:rPr>
          <w:sz w:val="20"/>
          <w:szCs w:val="20"/>
        </w:rPr>
        <w:t xml:space="preserve"> 3 esperienze</w:t>
      </w:r>
      <w:r w:rsidR="003B1D7D" w:rsidRPr="003B1D7D">
        <w:rPr>
          <w:sz w:val="20"/>
          <w:szCs w:val="20"/>
        </w:rPr>
        <w:t xml:space="preserve"> ritenute più significative</w:t>
      </w:r>
      <w:r w:rsidR="00210E63" w:rsidRPr="003B1D7D">
        <w:rPr>
          <w:sz w:val="20"/>
          <w:szCs w:val="20"/>
        </w:rPr>
        <w:t>)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830"/>
        <w:gridCol w:w="3402"/>
        <w:gridCol w:w="1134"/>
        <w:gridCol w:w="3378"/>
      </w:tblGrid>
      <w:tr w:rsidR="00F57364" w:rsidRPr="00486BC2" w14:paraId="0414EF40" w14:textId="77777777" w:rsidTr="00161799">
        <w:trPr>
          <w:trHeight w:val="374"/>
        </w:trPr>
        <w:tc>
          <w:tcPr>
            <w:tcW w:w="2830" w:type="dxa"/>
          </w:tcPr>
          <w:p w14:paraId="7F92132E" w14:textId="77777777" w:rsidR="00F57364" w:rsidRPr="00486BC2" w:rsidRDefault="00F57364" w:rsidP="00210E6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Nome dell’Azienda</w:t>
            </w:r>
          </w:p>
        </w:tc>
        <w:tc>
          <w:tcPr>
            <w:tcW w:w="3402" w:type="dxa"/>
            <w:shd w:val="clear" w:color="auto" w:fill="FFFFFF" w:themeFill="background1"/>
          </w:tcPr>
          <w:p w14:paraId="21F6D954" w14:textId="77777777" w:rsidR="00F57364" w:rsidRPr="00486BC2" w:rsidRDefault="00F57364" w:rsidP="000A3204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5FC2AAF" w14:textId="77777777" w:rsidR="00F57364" w:rsidRPr="00486BC2" w:rsidRDefault="00F57364" w:rsidP="000A3204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Località</w:t>
            </w:r>
          </w:p>
        </w:tc>
        <w:tc>
          <w:tcPr>
            <w:tcW w:w="3378" w:type="dxa"/>
            <w:shd w:val="clear" w:color="auto" w:fill="FFFFFF" w:themeFill="background1"/>
          </w:tcPr>
          <w:p w14:paraId="05FE33C6" w14:textId="77777777" w:rsidR="00F57364" w:rsidRPr="00486BC2" w:rsidRDefault="00F57364" w:rsidP="000A3204">
            <w:pPr>
              <w:rPr>
                <w:sz w:val="16"/>
                <w:szCs w:val="16"/>
              </w:rPr>
            </w:pPr>
          </w:p>
        </w:tc>
      </w:tr>
      <w:tr w:rsidR="00517E8A" w:rsidRPr="00486BC2" w14:paraId="5FBC7A3F" w14:textId="77777777" w:rsidTr="000E6D4C">
        <w:trPr>
          <w:trHeight w:val="374"/>
        </w:trPr>
        <w:tc>
          <w:tcPr>
            <w:tcW w:w="2830" w:type="dxa"/>
          </w:tcPr>
          <w:p w14:paraId="322B2632" w14:textId="4B853F7E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Qualifica</w:t>
            </w:r>
          </w:p>
        </w:tc>
        <w:tc>
          <w:tcPr>
            <w:tcW w:w="7914" w:type="dxa"/>
            <w:gridSpan w:val="3"/>
            <w:shd w:val="clear" w:color="auto" w:fill="FFFFFF" w:themeFill="background1"/>
          </w:tcPr>
          <w:p w14:paraId="2D3B8726" w14:textId="310B073D" w:rsidR="00517E8A" w:rsidRPr="00486BC2" w:rsidRDefault="00517E8A" w:rsidP="00517E8A">
            <w:pPr>
              <w:rPr>
                <w:sz w:val="16"/>
                <w:szCs w:val="16"/>
              </w:rPr>
            </w:pPr>
          </w:p>
        </w:tc>
      </w:tr>
      <w:tr w:rsidR="00517E8A" w:rsidRPr="00486BC2" w14:paraId="17558A38" w14:textId="77777777" w:rsidTr="00161799">
        <w:trPr>
          <w:trHeight w:val="374"/>
        </w:trPr>
        <w:tc>
          <w:tcPr>
            <w:tcW w:w="2830" w:type="dxa"/>
          </w:tcPr>
          <w:p w14:paraId="5CAA9AA0" w14:textId="77777777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 xml:space="preserve">Periodo di lavoro </w:t>
            </w:r>
          </w:p>
        </w:tc>
        <w:tc>
          <w:tcPr>
            <w:tcW w:w="3402" w:type="dxa"/>
            <w:shd w:val="clear" w:color="auto" w:fill="FFFFFF" w:themeFill="background1"/>
          </w:tcPr>
          <w:p w14:paraId="17FAE0DE" w14:textId="77777777" w:rsidR="00517E8A" w:rsidRPr="00486BC2" w:rsidRDefault="00517E8A" w:rsidP="00517E8A">
            <w:pPr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Dal</w:t>
            </w:r>
          </w:p>
        </w:tc>
        <w:tc>
          <w:tcPr>
            <w:tcW w:w="1134" w:type="dxa"/>
          </w:tcPr>
          <w:p w14:paraId="0E9157FA" w14:textId="792AE5F9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Al</w:t>
            </w:r>
          </w:p>
        </w:tc>
        <w:tc>
          <w:tcPr>
            <w:tcW w:w="3378" w:type="dxa"/>
            <w:shd w:val="clear" w:color="auto" w:fill="FFFFFF" w:themeFill="background1"/>
          </w:tcPr>
          <w:p w14:paraId="78E8D58D" w14:textId="1F23B528" w:rsidR="00517E8A" w:rsidRPr="00486BC2" w:rsidRDefault="00517E8A" w:rsidP="00517E8A">
            <w:pPr>
              <w:rPr>
                <w:sz w:val="16"/>
                <w:szCs w:val="16"/>
              </w:rPr>
            </w:pPr>
          </w:p>
        </w:tc>
      </w:tr>
    </w:tbl>
    <w:p w14:paraId="47A453E5" w14:textId="77777777" w:rsidR="00F57364" w:rsidRDefault="00F57364" w:rsidP="00FD35A6">
      <w:pPr>
        <w:pBdr>
          <w:bottom w:val="single" w:sz="12" w:space="1" w:color="auto"/>
        </w:pBdr>
      </w:pPr>
    </w:p>
    <w:p w14:paraId="063351F6" w14:textId="77777777" w:rsidR="00210E63" w:rsidRDefault="00210E63" w:rsidP="00161799">
      <w:pPr>
        <w:spacing w:after="0"/>
      </w:pP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830"/>
        <w:gridCol w:w="3402"/>
        <w:gridCol w:w="1134"/>
        <w:gridCol w:w="3378"/>
      </w:tblGrid>
      <w:tr w:rsidR="00161799" w:rsidRPr="00486BC2" w14:paraId="7F403B7D" w14:textId="77777777" w:rsidTr="009F15E3">
        <w:trPr>
          <w:trHeight w:val="374"/>
        </w:trPr>
        <w:tc>
          <w:tcPr>
            <w:tcW w:w="2830" w:type="dxa"/>
          </w:tcPr>
          <w:p w14:paraId="102C89AB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Nome dell’Azienda</w:t>
            </w:r>
          </w:p>
        </w:tc>
        <w:tc>
          <w:tcPr>
            <w:tcW w:w="3402" w:type="dxa"/>
            <w:shd w:val="clear" w:color="auto" w:fill="FFFFFF" w:themeFill="background1"/>
          </w:tcPr>
          <w:p w14:paraId="17AA2F14" w14:textId="77777777" w:rsidR="00161799" w:rsidRPr="00486BC2" w:rsidRDefault="00161799" w:rsidP="009F15E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76DCD074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Località</w:t>
            </w:r>
          </w:p>
        </w:tc>
        <w:tc>
          <w:tcPr>
            <w:tcW w:w="3378" w:type="dxa"/>
            <w:shd w:val="clear" w:color="auto" w:fill="FFFFFF" w:themeFill="background1"/>
          </w:tcPr>
          <w:p w14:paraId="1035E934" w14:textId="77777777" w:rsidR="00161799" w:rsidRPr="00486BC2" w:rsidRDefault="00161799" w:rsidP="009F15E3">
            <w:pPr>
              <w:rPr>
                <w:sz w:val="16"/>
                <w:szCs w:val="16"/>
              </w:rPr>
            </w:pPr>
          </w:p>
        </w:tc>
      </w:tr>
      <w:tr w:rsidR="00517E8A" w:rsidRPr="00486BC2" w14:paraId="3E39E2E7" w14:textId="77777777" w:rsidTr="006B0644">
        <w:trPr>
          <w:trHeight w:val="374"/>
        </w:trPr>
        <w:tc>
          <w:tcPr>
            <w:tcW w:w="2830" w:type="dxa"/>
          </w:tcPr>
          <w:p w14:paraId="5E37352D" w14:textId="6C83530A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Qualifica</w:t>
            </w:r>
          </w:p>
        </w:tc>
        <w:tc>
          <w:tcPr>
            <w:tcW w:w="7914" w:type="dxa"/>
            <w:gridSpan w:val="3"/>
            <w:shd w:val="clear" w:color="auto" w:fill="FFFFFF" w:themeFill="background1"/>
          </w:tcPr>
          <w:p w14:paraId="12FAE542" w14:textId="54F8D7B5" w:rsidR="00517E8A" w:rsidRPr="00486BC2" w:rsidRDefault="00517E8A" w:rsidP="00517E8A">
            <w:pPr>
              <w:rPr>
                <w:sz w:val="16"/>
                <w:szCs w:val="16"/>
              </w:rPr>
            </w:pPr>
          </w:p>
        </w:tc>
      </w:tr>
      <w:tr w:rsidR="00517E8A" w:rsidRPr="00486BC2" w14:paraId="6FE9FA5E" w14:textId="77777777" w:rsidTr="009F15E3">
        <w:trPr>
          <w:trHeight w:val="374"/>
        </w:trPr>
        <w:tc>
          <w:tcPr>
            <w:tcW w:w="2830" w:type="dxa"/>
          </w:tcPr>
          <w:p w14:paraId="4DC28E29" w14:textId="77777777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 xml:space="preserve">Periodo di lavoro </w:t>
            </w:r>
          </w:p>
        </w:tc>
        <w:tc>
          <w:tcPr>
            <w:tcW w:w="3402" w:type="dxa"/>
            <w:shd w:val="clear" w:color="auto" w:fill="FFFFFF" w:themeFill="background1"/>
          </w:tcPr>
          <w:p w14:paraId="3BD4975B" w14:textId="77777777" w:rsidR="00517E8A" w:rsidRPr="00486BC2" w:rsidRDefault="00517E8A" w:rsidP="00517E8A">
            <w:pPr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Dal</w:t>
            </w:r>
          </w:p>
        </w:tc>
        <w:tc>
          <w:tcPr>
            <w:tcW w:w="1134" w:type="dxa"/>
          </w:tcPr>
          <w:p w14:paraId="65BF5D71" w14:textId="77777777" w:rsidR="00517E8A" w:rsidRPr="00486BC2" w:rsidRDefault="00517E8A" w:rsidP="00517E8A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Al</w:t>
            </w:r>
          </w:p>
        </w:tc>
        <w:tc>
          <w:tcPr>
            <w:tcW w:w="3378" w:type="dxa"/>
            <w:shd w:val="clear" w:color="auto" w:fill="FFFFFF" w:themeFill="background1"/>
          </w:tcPr>
          <w:p w14:paraId="79709AA7" w14:textId="77777777" w:rsidR="00517E8A" w:rsidRPr="00486BC2" w:rsidRDefault="00517E8A" w:rsidP="00517E8A">
            <w:pPr>
              <w:rPr>
                <w:sz w:val="16"/>
                <w:szCs w:val="16"/>
              </w:rPr>
            </w:pPr>
          </w:p>
        </w:tc>
      </w:tr>
    </w:tbl>
    <w:p w14:paraId="2681080F" w14:textId="77777777" w:rsidR="00F57364" w:rsidRDefault="00F57364" w:rsidP="00FD35A6">
      <w:pPr>
        <w:pBdr>
          <w:bottom w:val="single" w:sz="12" w:space="1" w:color="auto"/>
        </w:pBdr>
      </w:pPr>
    </w:p>
    <w:p w14:paraId="3F1EE4BE" w14:textId="2DA1A244" w:rsidR="00210E63" w:rsidRDefault="00210E63" w:rsidP="00FD35A6"/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830"/>
        <w:gridCol w:w="3402"/>
        <w:gridCol w:w="1134"/>
        <w:gridCol w:w="3378"/>
      </w:tblGrid>
      <w:tr w:rsidR="00161799" w:rsidRPr="00486BC2" w14:paraId="35E178AA" w14:textId="77777777" w:rsidTr="009F15E3">
        <w:trPr>
          <w:trHeight w:val="374"/>
        </w:trPr>
        <w:tc>
          <w:tcPr>
            <w:tcW w:w="2830" w:type="dxa"/>
          </w:tcPr>
          <w:p w14:paraId="612300D6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Nome dell’Azienda</w:t>
            </w:r>
          </w:p>
        </w:tc>
        <w:tc>
          <w:tcPr>
            <w:tcW w:w="3402" w:type="dxa"/>
            <w:shd w:val="clear" w:color="auto" w:fill="FFFFFF" w:themeFill="background1"/>
          </w:tcPr>
          <w:p w14:paraId="16E3EFB5" w14:textId="77777777" w:rsidR="00161799" w:rsidRPr="00486BC2" w:rsidRDefault="00161799" w:rsidP="009F15E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416F9DB0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Località</w:t>
            </w:r>
          </w:p>
        </w:tc>
        <w:tc>
          <w:tcPr>
            <w:tcW w:w="3378" w:type="dxa"/>
            <w:shd w:val="clear" w:color="auto" w:fill="FFFFFF" w:themeFill="background1"/>
          </w:tcPr>
          <w:p w14:paraId="720145D9" w14:textId="77777777" w:rsidR="00161799" w:rsidRPr="00486BC2" w:rsidRDefault="00161799" w:rsidP="009F15E3">
            <w:pPr>
              <w:rPr>
                <w:sz w:val="16"/>
                <w:szCs w:val="16"/>
              </w:rPr>
            </w:pPr>
          </w:p>
        </w:tc>
      </w:tr>
      <w:tr w:rsidR="00517E8A" w:rsidRPr="00486BC2" w14:paraId="568DBB40" w14:textId="77777777" w:rsidTr="000435F9">
        <w:trPr>
          <w:trHeight w:val="374"/>
        </w:trPr>
        <w:tc>
          <w:tcPr>
            <w:tcW w:w="2830" w:type="dxa"/>
          </w:tcPr>
          <w:p w14:paraId="25DEDBB7" w14:textId="136FCAEB" w:rsidR="00517E8A" w:rsidRPr="00486BC2" w:rsidRDefault="00517E8A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Qualifica</w:t>
            </w:r>
          </w:p>
        </w:tc>
        <w:tc>
          <w:tcPr>
            <w:tcW w:w="7914" w:type="dxa"/>
            <w:gridSpan w:val="3"/>
            <w:shd w:val="clear" w:color="auto" w:fill="FFFFFF" w:themeFill="background1"/>
          </w:tcPr>
          <w:p w14:paraId="5B7FF2AD" w14:textId="54B92F7B" w:rsidR="00517E8A" w:rsidRPr="00486BC2" w:rsidRDefault="00517E8A" w:rsidP="009F15E3">
            <w:pPr>
              <w:rPr>
                <w:sz w:val="16"/>
                <w:szCs w:val="16"/>
              </w:rPr>
            </w:pPr>
          </w:p>
        </w:tc>
      </w:tr>
      <w:tr w:rsidR="00161799" w:rsidRPr="00486BC2" w14:paraId="343CA1C0" w14:textId="77777777" w:rsidTr="009F15E3">
        <w:trPr>
          <w:trHeight w:val="374"/>
        </w:trPr>
        <w:tc>
          <w:tcPr>
            <w:tcW w:w="2830" w:type="dxa"/>
          </w:tcPr>
          <w:p w14:paraId="16556F61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 xml:space="preserve">Periodo di lavoro </w:t>
            </w:r>
          </w:p>
        </w:tc>
        <w:tc>
          <w:tcPr>
            <w:tcW w:w="3402" w:type="dxa"/>
            <w:shd w:val="clear" w:color="auto" w:fill="FFFFFF" w:themeFill="background1"/>
          </w:tcPr>
          <w:p w14:paraId="669E89A5" w14:textId="77777777" w:rsidR="00161799" w:rsidRPr="00486BC2" w:rsidRDefault="00161799" w:rsidP="009F15E3">
            <w:pPr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Dal</w:t>
            </w:r>
          </w:p>
        </w:tc>
        <w:tc>
          <w:tcPr>
            <w:tcW w:w="1134" w:type="dxa"/>
          </w:tcPr>
          <w:p w14:paraId="6B135BA0" w14:textId="77777777" w:rsidR="00161799" w:rsidRPr="00486BC2" w:rsidRDefault="00161799" w:rsidP="009F15E3">
            <w:pPr>
              <w:pStyle w:val="Etichette"/>
              <w:rPr>
                <w:sz w:val="16"/>
                <w:szCs w:val="16"/>
              </w:rPr>
            </w:pPr>
            <w:r w:rsidRPr="00486BC2">
              <w:rPr>
                <w:sz w:val="16"/>
                <w:szCs w:val="16"/>
              </w:rPr>
              <w:t>Al</w:t>
            </w:r>
          </w:p>
        </w:tc>
        <w:tc>
          <w:tcPr>
            <w:tcW w:w="3378" w:type="dxa"/>
            <w:shd w:val="clear" w:color="auto" w:fill="FFFFFF" w:themeFill="background1"/>
          </w:tcPr>
          <w:p w14:paraId="60AEFD69" w14:textId="77777777" w:rsidR="00161799" w:rsidRPr="00486BC2" w:rsidRDefault="00161799" w:rsidP="009F15E3">
            <w:pPr>
              <w:rPr>
                <w:sz w:val="16"/>
                <w:szCs w:val="16"/>
              </w:rPr>
            </w:pPr>
          </w:p>
        </w:tc>
      </w:tr>
    </w:tbl>
    <w:p w14:paraId="16A1D929" w14:textId="1295F49C" w:rsidR="00161799" w:rsidRDefault="00161799" w:rsidP="00FD35A6"/>
    <w:p w14:paraId="1DD5B9A6" w14:textId="77777777" w:rsidR="00161799" w:rsidRDefault="00161799">
      <w:r>
        <w:br w:type="page"/>
      </w:r>
    </w:p>
    <w:p w14:paraId="0CB83A01" w14:textId="77777777" w:rsidR="00210E63" w:rsidRDefault="00210E63" w:rsidP="00FD35A6"/>
    <w:p w14:paraId="5A14C499" w14:textId="77777777" w:rsidR="00210E63" w:rsidRDefault="00210E63" w:rsidP="00FD35A6"/>
    <w:p w14:paraId="69C6FF17" w14:textId="77777777" w:rsidR="00210E63" w:rsidRDefault="00210E63" w:rsidP="00FD35A6"/>
    <w:p w14:paraId="12350993" w14:textId="77777777" w:rsidR="00486BC2" w:rsidRDefault="00486BC2" w:rsidP="00FD35A6"/>
    <w:p w14:paraId="4ED93A7F" w14:textId="77777777" w:rsidR="00687CFB" w:rsidRPr="00FA3EB3" w:rsidRDefault="00687CFB"/>
    <w:p w14:paraId="7EA5FF70" w14:textId="347FC866" w:rsidR="00210E63" w:rsidRPr="00210E63" w:rsidRDefault="00210E63" w:rsidP="00210E63">
      <w:pPr>
        <w:pStyle w:val="Titolo1"/>
        <w:rPr>
          <w:i/>
          <w:sz w:val="20"/>
        </w:rPr>
      </w:pPr>
      <w:r>
        <w:t xml:space="preserve">Pubblicazioni </w:t>
      </w:r>
      <w:r w:rsidR="003B1D7D">
        <w:rPr>
          <w:i/>
          <w:sz w:val="20"/>
        </w:rPr>
        <w:t xml:space="preserve">(indicare </w:t>
      </w:r>
      <w:r w:rsidR="00161799">
        <w:rPr>
          <w:i/>
          <w:sz w:val="20"/>
        </w:rPr>
        <w:t xml:space="preserve">le </w:t>
      </w:r>
      <w:r w:rsidR="003B1D7D">
        <w:rPr>
          <w:i/>
          <w:sz w:val="20"/>
        </w:rPr>
        <w:t xml:space="preserve">3 </w:t>
      </w:r>
      <w:r w:rsidRPr="00210E63">
        <w:rPr>
          <w:i/>
          <w:sz w:val="20"/>
        </w:rPr>
        <w:t>pubblicazioni ritenute più significative)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972"/>
        <w:gridCol w:w="2763"/>
        <w:gridCol w:w="1631"/>
        <w:gridCol w:w="3378"/>
      </w:tblGrid>
      <w:tr w:rsidR="007A688C" w:rsidRPr="00486BC2" w14:paraId="3DB31E61" w14:textId="77777777" w:rsidTr="00161799">
        <w:trPr>
          <w:trHeight w:val="374"/>
        </w:trPr>
        <w:tc>
          <w:tcPr>
            <w:tcW w:w="2972" w:type="dxa"/>
          </w:tcPr>
          <w:p w14:paraId="41455BB5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Titolo del lavoro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1CDBF783" w14:textId="77777777" w:rsidR="007A688C" w:rsidRPr="00486BC2" w:rsidRDefault="007A688C" w:rsidP="00DA78E9">
            <w:pPr>
              <w:rPr>
                <w:sz w:val="16"/>
              </w:rPr>
            </w:pPr>
          </w:p>
        </w:tc>
      </w:tr>
      <w:tr w:rsidR="007A688C" w:rsidRPr="00486BC2" w14:paraId="6F2CAAA8" w14:textId="77777777" w:rsidTr="00161799">
        <w:trPr>
          <w:trHeight w:val="374"/>
        </w:trPr>
        <w:tc>
          <w:tcPr>
            <w:tcW w:w="2972" w:type="dxa"/>
          </w:tcPr>
          <w:p w14:paraId="1BA13526" w14:textId="35C82351" w:rsidR="007A688C" w:rsidRPr="00B5121E" w:rsidRDefault="00161799" w:rsidP="00703BF5">
            <w:pPr>
              <w:spacing w:after="0"/>
            </w:pPr>
            <w:r w:rsidRPr="00703BF5">
              <w:rPr>
                <w:sz w:val="16"/>
              </w:rPr>
              <w:t>Eventuale t</w:t>
            </w:r>
            <w:r w:rsidR="007A688C" w:rsidRPr="00703BF5">
              <w:rPr>
                <w:sz w:val="16"/>
              </w:rPr>
              <w:t xml:space="preserve">itolo della </w:t>
            </w:r>
            <w:r w:rsidRPr="00703BF5">
              <w:rPr>
                <w:sz w:val="16"/>
              </w:rPr>
              <w:t xml:space="preserve">Volume/Rivista </w:t>
            </w:r>
            <w:r w:rsidR="007A688C" w:rsidRPr="00703BF5">
              <w:rPr>
                <w:sz w:val="16"/>
              </w:rPr>
              <w:t xml:space="preserve">(se articolo, capitolo o altro contributo) e </w:t>
            </w:r>
            <w:r w:rsidRPr="00703BF5">
              <w:rPr>
                <w:sz w:val="16"/>
              </w:rPr>
              <w:t>curatore/i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1280B857" w14:textId="77777777" w:rsidR="007A688C" w:rsidRDefault="007A688C" w:rsidP="00DA78E9"/>
        </w:tc>
      </w:tr>
      <w:tr w:rsidR="007A688C" w:rsidRPr="00486BC2" w14:paraId="2A074AE8" w14:textId="77777777" w:rsidTr="00161799">
        <w:trPr>
          <w:trHeight w:val="374"/>
        </w:trPr>
        <w:tc>
          <w:tcPr>
            <w:tcW w:w="2972" w:type="dxa"/>
          </w:tcPr>
          <w:p w14:paraId="1F9BF30F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Anno di pubblicazione</w:t>
            </w:r>
          </w:p>
        </w:tc>
        <w:tc>
          <w:tcPr>
            <w:tcW w:w="2763" w:type="dxa"/>
            <w:shd w:val="clear" w:color="auto" w:fill="FFFFFF" w:themeFill="background1"/>
          </w:tcPr>
          <w:p w14:paraId="3CC83C06" w14:textId="77777777" w:rsidR="007A688C" w:rsidRPr="00486BC2" w:rsidRDefault="007A688C" w:rsidP="00DA78E9">
            <w:pPr>
              <w:rPr>
                <w:sz w:val="16"/>
              </w:rPr>
            </w:pPr>
          </w:p>
        </w:tc>
        <w:tc>
          <w:tcPr>
            <w:tcW w:w="1631" w:type="dxa"/>
          </w:tcPr>
          <w:p w14:paraId="68B38725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DOI, ISBN, ISSN</w:t>
            </w:r>
          </w:p>
        </w:tc>
        <w:tc>
          <w:tcPr>
            <w:tcW w:w="3378" w:type="dxa"/>
            <w:shd w:val="clear" w:color="auto" w:fill="FFFFFF" w:themeFill="background1"/>
          </w:tcPr>
          <w:p w14:paraId="4A5495E5" w14:textId="77777777" w:rsidR="007A688C" w:rsidRPr="00486BC2" w:rsidRDefault="007A688C" w:rsidP="00DA78E9">
            <w:pPr>
              <w:rPr>
                <w:sz w:val="16"/>
              </w:rPr>
            </w:pPr>
          </w:p>
        </w:tc>
      </w:tr>
      <w:tr w:rsidR="007A688C" w:rsidRPr="00486BC2" w14:paraId="34D744DE" w14:textId="77777777" w:rsidTr="00161799">
        <w:trPr>
          <w:trHeight w:val="374"/>
        </w:trPr>
        <w:tc>
          <w:tcPr>
            <w:tcW w:w="2972" w:type="dxa"/>
          </w:tcPr>
          <w:p w14:paraId="74D18284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Casa editrice/rivista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2488F2CC" w14:textId="77777777" w:rsidR="007A688C" w:rsidRPr="00486BC2" w:rsidRDefault="007A688C" w:rsidP="00DA78E9">
            <w:pPr>
              <w:rPr>
                <w:sz w:val="16"/>
              </w:rPr>
            </w:pPr>
          </w:p>
        </w:tc>
      </w:tr>
      <w:tr w:rsidR="007A688C" w:rsidRPr="00486BC2" w14:paraId="64D9531D" w14:textId="77777777" w:rsidTr="00161799">
        <w:trPr>
          <w:trHeight w:val="374"/>
        </w:trPr>
        <w:tc>
          <w:tcPr>
            <w:tcW w:w="2972" w:type="dxa"/>
          </w:tcPr>
          <w:p w14:paraId="4179BA70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Lingua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75F22098" w14:textId="77777777" w:rsidR="007A688C" w:rsidRPr="00486BC2" w:rsidRDefault="007A688C" w:rsidP="00DA78E9">
            <w:pPr>
              <w:rPr>
                <w:sz w:val="16"/>
              </w:rPr>
            </w:pPr>
          </w:p>
        </w:tc>
      </w:tr>
      <w:tr w:rsidR="007A688C" w:rsidRPr="00486BC2" w14:paraId="7773B9C2" w14:textId="77777777" w:rsidTr="00161799">
        <w:trPr>
          <w:trHeight w:val="374"/>
        </w:trPr>
        <w:tc>
          <w:tcPr>
            <w:tcW w:w="2972" w:type="dxa"/>
          </w:tcPr>
          <w:p w14:paraId="00566EF5" w14:textId="77777777" w:rsidR="007A688C" w:rsidRPr="00486BC2" w:rsidRDefault="007A688C" w:rsidP="00DA78E9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Eventuali co-autori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0EEB644E" w14:textId="77777777" w:rsidR="007A688C" w:rsidRPr="00486BC2" w:rsidRDefault="007A688C" w:rsidP="00DA78E9">
            <w:pPr>
              <w:rPr>
                <w:sz w:val="16"/>
              </w:rPr>
            </w:pPr>
          </w:p>
        </w:tc>
      </w:tr>
    </w:tbl>
    <w:p w14:paraId="2DAA433E" w14:textId="77777777" w:rsidR="00210E63" w:rsidRDefault="00210E63" w:rsidP="00FD35A6"/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972"/>
        <w:gridCol w:w="2763"/>
        <w:gridCol w:w="1631"/>
        <w:gridCol w:w="3378"/>
      </w:tblGrid>
      <w:tr w:rsidR="00161799" w:rsidRPr="00486BC2" w14:paraId="598C78E9" w14:textId="77777777" w:rsidTr="00161799">
        <w:trPr>
          <w:trHeight w:val="374"/>
        </w:trPr>
        <w:tc>
          <w:tcPr>
            <w:tcW w:w="2972" w:type="dxa"/>
          </w:tcPr>
          <w:p w14:paraId="0E612E08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Titolo del lavoro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412F95A4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18D2B1A6" w14:textId="77777777" w:rsidTr="00161799">
        <w:trPr>
          <w:trHeight w:val="374"/>
        </w:trPr>
        <w:tc>
          <w:tcPr>
            <w:tcW w:w="2972" w:type="dxa"/>
          </w:tcPr>
          <w:p w14:paraId="7D0775A8" w14:textId="731CE6E8" w:rsidR="00161799" w:rsidRPr="00B5121E" w:rsidRDefault="00703BF5" w:rsidP="00161799">
            <w:pPr>
              <w:spacing w:after="0"/>
            </w:pPr>
            <w:r w:rsidRPr="00703BF5">
              <w:rPr>
                <w:sz w:val="16"/>
              </w:rPr>
              <w:t>Eventuale titolo della Volume/Rivista (se articolo, capitolo o altro contributo) e curatore/i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2239A744" w14:textId="77777777" w:rsidR="00161799" w:rsidRDefault="00161799" w:rsidP="009F15E3"/>
        </w:tc>
      </w:tr>
      <w:tr w:rsidR="00161799" w:rsidRPr="00486BC2" w14:paraId="1074838E" w14:textId="77777777" w:rsidTr="00161799">
        <w:trPr>
          <w:trHeight w:val="374"/>
        </w:trPr>
        <w:tc>
          <w:tcPr>
            <w:tcW w:w="2972" w:type="dxa"/>
          </w:tcPr>
          <w:p w14:paraId="65F5EDE4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Anno di pubblicazione</w:t>
            </w:r>
          </w:p>
        </w:tc>
        <w:tc>
          <w:tcPr>
            <w:tcW w:w="2763" w:type="dxa"/>
            <w:shd w:val="clear" w:color="auto" w:fill="FFFFFF" w:themeFill="background1"/>
          </w:tcPr>
          <w:p w14:paraId="26B433B3" w14:textId="77777777" w:rsidR="00161799" w:rsidRPr="00486BC2" w:rsidRDefault="00161799" w:rsidP="009F15E3">
            <w:pPr>
              <w:rPr>
                <w:sz w:val="16"/>
              </w:rPr>
            </w:pPr>
          </w:p>
        </w:tc>
        <w:tc>
          <w:tcPr>
            <w:tcW w:w="1631" w:type="dxa"/>
          </w:tcPr>
          <w:p w14:paraId="6A3014C5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DOI, ISBN, ISSN</w:t>
            </w:r>
          </w:p>
        </w:tc>
        <w:tc>
          <w:tcPr>
            <w:tcW w:w="3378" w:type="dxa"/>
            <w:shd w:val="clear" w:color="auto" w:fill="FFFFFF" w:themeFill="background1"/>
          </w:tcPr>
          <w:p w14:paraId="5199B2FD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53308B5B" w14:textId="77777777" w:rsidTr="00161799">
        <w:trPr>
          <w:trHeight w:val="374"/>
        </w:trPr>
        <w:tc>
          <w:tcPr>
            <w:tcW w:w="2972" w:type="dxa"/>
          </w:tcPr>
          <w:p w14:paraId="60E7AAC9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Casa editrice/rivista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328FD6CF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4DB42CF1" w14:textId="77777777" w:rsidTr="00161799">
        <w:trPr>
          <w:trHeight w:val="374"/>
        </w:trPr>
        <w:tc>
          <w:tcPr>
            <w:tcW w:w="2972" w:type="dxa"/>
          </w:tcPr>
          <w:p w14:paraId="085EF8D4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Lingua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3E7C9D88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623B59C5" w14:textId="77777777" w:rsidTr="00161799">
        <w:trPr>
          <w:trHeight w:val="374"/>
        </w:trPr>
        <w:tc>
          <w:tcPr>
            <w:tcW w:w="2972" w:type="dxa"/>
          </w:tcPr>
          <w:p w14:paraId="142CFEC8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Eventuali co-autori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1D370158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</w:tbl>
    <w:p w14:paraId="3355A931" w14:textId="26EF502F" w:rsidR="00486BC2" w:rsidRDefault="00486BC2" w:rsidP="00FD35A6"/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972"/>
        <w:gridCol w:w="2763"/>
        <w:gridCol w:w="1631"/>
        <w:gridCol w:w="3378"/>
      </w:tblGrid>
      <w:tr w:rsidR="00161799" w:rsidRPr="00486BC2" w14:paraId="5C66725C" w14:textId="77777777" w:rsidTr="00161799">
        <w:trPr>
          <w:trHeight w:val="374"/>
        </w:trPr>
        <w:tc>
          <w:tcPr>
            <w:tcW w:w="2972" w:type="dxa"/>
          </w:tcPr>
          <w:p w14:paraId="19EFBB60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Titolo del lavoro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1CF41F6E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3C98A796" w14:textId="77777777" w:rsidTr="00161799">
        <w:trPr>
          <w:trHeight w:val="568"/>
        </w:trPr>
        <w:tc>
          <w:tcPr>
            <w:tcW w:w="2972" w:type="dxa"/>
          </w:tcPr>
          <w:p w14:paraId="613E247D" w14:textId="63BFB46A" w:rsidR="00161799" w:rsidRPr="00B5121E" w:rsidRDefault="00703BF5" w:rsidP="00161799">
            <w:pPr>
              <w:spacing w:after="0"/>
            </w:pPr>
            <w:r w:rsidRPr="00703BF5">
              <w:rPr>
                <w:sz w:val="16"/>
              </w:rPr>
              <w:t>Eventuale titolo della Volume/Rivista (se articolo, capitolo o altro contributo) e curatore/i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280AACEC" w14:textId="77777777" w:rsidR="00161799" w:rsidRDefault="00161799" w:rsidP="009F15E3"/>
        </w:tc>
      </w:tr>
      <w:tr w:rsidR="00161799" w:rsidRPr="00486BC2" w14:paraId="3B9A5711" w14:textId="77777777" w:rsidTr="00161799">
        <w:trPr>
          <w:trHeight w:val="374"/>
        </w:trPr>
        <w:tc>
          <w:tcPr>
            <w:tcW w:w="2972" w:type="dxa"/>
          </w:tcPr>
          <w:p w14:paraId="4761F4C4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Anno di pubblicazione</w:t>
            </w:r>
          </w:p>
        </w:tc>
        <w:tc>
          <w:tcPr>
            <w:tcW w:w="2763" w:type="dxa"/>
            <w:shd w:val="clear" w:color="auto" w:fill="FFFFFF" w:themeFill="background1"/>
          </w:tcPr>
          <w:p w14:paraId="13F7E3CA" w14:textId="77777777" w:rsidR="00161799" w:rsidRPr="00486BC2" w:rsidRDefault="00161799" w:rsidP="009F15E3">
            <w:pPr>
              <w:rPr>
                <w:sz w:val="16"/>
              </w:rPr>
            </w:pPr>
          </w:p>
        </w:tc>
        <w:tc>
          <w:tcPr>
            <w:tcW w:w="1631" w:type="dxa"/>
          </w:tcPr>
          <w:p w14:paraId="27EA7508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DOI, ISBN, ISSN</w:t>
            </w:r>
          </w:p>
        </w:tc>
        <w:tc>
          <w:tcPr>
            <w:tcW w:w="3378" w:type="dxa"/>
            <w:shd w:val="clear" w:color="auto" w:fill="FFFFFF" w:themeFill="background1"/>
          </w:tcPr>
          <w:p w14:paraId="689873AB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62A31C38" w14:textId="77777777" w:rsidTr="00161799">
        <w:trPr>
          <w:trHeight w:val="374"/>
        </w:trPr>
        <w:tc>
          <w:tcPr>
            <w:tcW w:w="2972" w:type="dxa"/>
          </w:tcPr>
          <w:p w14:paraId="2B0AE8E4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Casa editrice/rivista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5C9531C4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6F62ADD5" w14:textId="77777777" w:rsidTr="00161799">
        <w:trPr>
          <w:trHeight w:val="374"/>
        </w:trPr>
        <w:tc>
          <w:tcPr>
            <w:tcW w:w="2972" w:type="dxa"/>
          </w:tcPr>
          <w:p w14:paraId="267E7F64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Lingua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5DE9DA25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  <w:tr w:rsidR="00161799" w:rsidRPr="00486BC2" w14:paraId="7A5F9CE8" w14:textId="77777777" w:rsidTr="00161799">
        <w:trPr>
          <w:trHeight w:val="374"/>
        </w:trPr>
        <w:tc>
          <w:tcPr>
            <w:tcW w:w="2972" w:type="dxa"/>
          </w:tcPr>
          <w:p w14:paraId="37B3AFE7" w14:textId="77777777" w:rsidR="00161799" w:rsidRPr="00486BC2" w:rsidRDefault="00161799" w:rsidP="009F15E3">
            <w:pPr>
              <w:pStyle w:val="Etichette"/>
              <w:rPr>
                <w:sz w:val="16"/>
              </w:rPr>
            </w:pPr>
            <w:r w:rsidRPr="00486BC2">
              <w:rPr>
                <w:sz w:val="16"/>
              </w:rPr>
              <w:t>Eventuali co-autori</w:t>
            </w:r>
          </w:p>
        </w:tc>
        <w:tc>
          <w:tcPr>
            <w:tcW w:w="7772" w:type="dxa"/>
            <w:gridSpan w:val="3"/>
            <w:shd w:val="clear" w:color="auto" w:fill="FFFFFF" w:themeFill="background1"/>
          </w:tcPr>
          <w:p w14:paraId="036FFD93" w14:textId="77777777" w:rsidR="00161799" w:rsidRPr="00486BC2" w:rsidRDefault="00161799" w:rsidP="009F15E3">
            <w:pPr>
              <w:rPr>
                <w:sz w:val="16"/>
              </w:rPr>
            </w:pPr>
          </w:p>
        </w:tc>
      </w:tr>
    </w:tbl>
    <w:p w14:paraId="072CE6BF" w14:textId="77777777" w:rsidR="00486BC2" w:rsidRDefault="00486BC2" w:rsidP="00FD35A6"/>
    <w:p w14:paraId="609CD16D" w14:textId="77777777" w:rsidR="00486BC2" w:rsidRPr="009B0F27" w:rsidRDefault="009B0F27" w:rsidP="009B0F27">
      <w:pPr>
        <w:pStyle w:val="Titolo1"/>
        <w:rPr>
          <w:i/>
          <w:sz w:val="20"/>
        </w:rPr>
      </w:pPr>
      <w:r>
        <w:t xml:space="preserve">Campi di interesse </w:t>
      </w:r>
    </w:p>
    <w:tbl>
      <w:tblPr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687"/>
        <w:gridCol w:w="8057"/>
      </w:tblGrid>
      <w:tr w:rsidR="009B0F27" w:rsidRPr="00486BC2" w14:paraId="53A8BE39" w14:textId="77777777" w:rsidTr="000A3204">
        <w:trPr>
          <w:trHeight w:val="374"/>
        </w:trPr>
        <w:tc>
          <w:tcPr>
            <w:tcW w:w="2687" w:type="dxa"/>
          </w:tcPr>
          <w:p w14:paraId="7B1B2A98" w14:textId="1356147E" w:rsidR="009B0F27" w:rsidRPr="00486BC2" w:rsidRDefault="009B0F27" w:rsidP="000A3204">
            <w:pPr>
              <w:pStyle w:val="Etichette"/>
              <w:rPr>
                <w:sz w:val="16"/>
              </w:rPr>
            </w:pPr>
            <w:r w:rsidRPr="00703BF5">
              <w:rPr>
                <w:sz w:val="16"/>
              </w:rPr>
              <w:t>Indic</w:t>
            </w:r>
            <w:r w:rsidR="00161799" w:rsidRPr="00703BF5">
              <w:rPr>
                <w:sz w:val="16"/>
              </w:rPr>
              <w:t>are</w:t>
            </w:r>
            <w:r w:rsidRPr="00703BF5">
              <w:rPr>
                <w:sz w:val="16"/>
              </w:rPr>
              <w:t xml:space="preserve"> i campi di suo interesse nell’ambito della Sociologia della Sal</w:t>
            </w:r>
            <w:r w:rsidR="00161799" w:rsidRPr="00703BF5">
              <w:rPr>
                <w:sz w:val="16"/>
              </w:rPr>
              <w:t>u</w:t>
            </w:r>
            <w:r w:rsidRPr="00703BF5">
              <w:rPr>
                <w:sz w:val="16"/>
              </w:rPr>
              <w:t>te</w:t>
            </w:r>
          </w:p>
        </w:tc>
        <w:tc>
          <w:tcPr>
            <w:tcW w:w="8057" w:type="dxa"/>
            <w:shd w:val="clear" w:color="auto" w:fill="FFFFFF" w:themeFill="background1"/>
          </w:tcPr>
          <w:p w14:paraId="5C3E0DEA" w14:textId="77777777" w:rsidR="009B0F27" w:rsidRPr="00486BC2" w:rsidRDefault="009B0F27" w:rsidP="000A3204">
            <w:pPr>
              <w:rPr>
                <w:sz w:val="16"/>
              </w:rPr>
            </w:pPr>
          </w:p>
        </w:tc>
      </w:tr>
    </w:tbl>
    <w:p w14:paraId="0B965FFC" w14:textId="77777777" w:rsidR="00486BC2" w:rsidRDefault="00486BC2" w:rsidP="00FD35A6"/>
    <w:p w14:paraId="22ED00C5" w14:textId="77777777" w:rsidR="009B0F27" w:rsidRDefault="009B0F27" w:rsidP="00FD35A6"/>
    <w:p w14:paraId="79433E36" w14:textId="77777777" w:rsidR="007A688C" w:rsidRDefault="007A688C">
      <w:r>
        <w:br w:type="page"/>
      </w:r>
    </w:p>
    <w:p w14:paraId="23B683BF" w14:textId="77777777" w:rsidR="00486BC2" w:rsidRDefault="00486BC2" w:rsidP="00FD35A6"/>
    <w:p w14:paraId="2BE9000B" w14:textId="77777777" w:rsidR="00486BC2" w:rsidRDefault="00486BC2" w:rsidP="00FD35A6"/>
    <w:p w14:paraId="24B36EAE" w14:textId="77777777" w:rsidR="00486BC2" w:rsidRDefault="00486BC2" w:rsidP="00FD35A6"/>
    <w:p w14:paraId="12A9C408" w14:textId="77777777" w:rsidR="00486BC2" w:rsidRDefault="00486BC2" w:rsidP="00FD35A6"/>
    <w:p w14:paraId="15D230F0" w14:textId="77777777" w:rsidR="00486BC2" w:rsidRDefault="00486BC2" w:rsidP="00FD35A6"/>
    <w:p w14:paraId="3BAC2C59" w14:textId="77777777" w:rsidR="00486BC2" w:rsidRPr="00210E63" w:rsidRDefault="00486BC2" w:rsidP="00486BC2">
      <w:pPr>
        <w:pStyle w:val="Titolo1"/>
        <w:rPr>
          <w:i/>
          <w:sz w:val="20"/>
        </w:rPr>
      </w:pPr>
      <w:r>
        <w:t xml:space="preserve">Motivazioni, idee e programma </w:t>
      </w:r>
      <w:r w:rsidR="009B0F27">
        <w:t xml:space="preserve">sintetico </w:t>
      </w:r>
      <w:r>
        <w:t>del candidato</w:t>
      </w:r>
    </w:p>
    <w:tbl>
      <w:tblPr>
        <w:tblW w:w="10910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</w:tblBorders>
        <w:tblLook w:val="0600" w:firstRow="0" w:lastRow="0" w:firstColumn="0" w:lastColumn="0" w:noHBand="1" w:noVBand="1"/>
      </w:tblPr>
      <w:tblGrid>
        <w:gridCol w:w="2687"/>
        <w:gridCol w:w="8223"/>
      </w:tblGrid>
      <w:tr w:rsidR="00A10BB2" w:rsidRPr="00486BC2" w14:paraId="71D680C5" w14:textId="77777777" w:rsidTr="00A02992">
        <w:trPr>
          <w:trHeight w:val="9601"/>
        </w:trPr>
        <w:tc>
          <w:tcPr>
            <w:tcW w:w="2687" w:type="dxa"/>
          </w:tcPr>
          <w:p w14:paraId="6EB948A5" w14:textId="77777777" w:rsidR="00B4377C" w:rsidRDefault="00486BC2" w:rsidP="00517E8A">
            <w:pPr>
              <w:pStyle w:val="Etichette"/>
              <w:rPr>
                <w:sz w:val="16"/>
              </w:rPr>
            </w:pPr>
            <w:r w:rsidRPr="00703BF5">
              <w:rPr>
                <w:sz w:val="16"/>
              </w:rPr>
              <w:t xml:space="preserve">Descriva brevemente le motivazioni, le idee e il programma che intende </w:t>
            </w:r>
            <w:r w:rsidR="00A02992" w:rsidRPr="00703BF5">
              <w:rPr>
                <w:sz w:val="16"/>
              </w:rPr>
              <w:t xml:space="preserve">proporre </w:t>
            </w:r>
            <w:r w:rsidR="00B4377C" w:rsidRPr="00703BF5">
              <w:rPr>
                <w:sz w:val="16"/>
              </w:rPr>
              <w:t xml:space="preserve">in qualità di candidato </w:t>
            </w:r>
            <w:r w:rsidR="00A02992" w:rsidRPr="00703BF5">
              <w:rPr>
                <w:sz w:val="16"/>
              </w:rPr>
              <w:t xml:space="preserve">a </w:t>
            </w:r>
            <w:r w:rsidR="00B4377C" w:rsidRPr="00703BF5">
              <w:rPr>
                <w:sz w:val="16"/>
              </w:rPr>
              <w:t>Membro del Consiglio Direttivo SISS</w:t>
            </w:r>
          </w:p>
          <w:p w14:paraId="572E1EE8" w14:textId="6CD33A1B" w:rsidR="00517E8A" w:rsidRPr="00486BC2" w:rsidRDefault="00517E8A" w:rsidP="00517E8A">
            <w:pPr>
              <w:pStyle w:val="Etichette"/>
              <w:rPr>
                <w:sz w:val="16"/>
              </w:rPr>
            </w:pPr>
            <w:r>
              <w:rPr>
                <w:sz w:val="16"/>
              </w:rPr>
              <w:t>(</w:t>
            </w:r>
            <w:proofErr w:type="spellStart"/>
            <w:r>
              <w:rPr>
                <w:sz w:val="16"/>
              </w:rPr>
              <w:t>max</w:t>
            </w:r>
            <w:proofErr w:type="spellEnd"/>
            <w:r>
              <w:rPr>
                <w:sz w:val="16"/>
              </w:rPr>
              <w:t xml:space="preserve"> 4500 battute, spazi compresi)</w:t>
            </w:r>
          </w:p>
        </w:tc>
        <w:tc>
          <w:tcPr>
            <w:tcW w:w="8223" w:type="dxa"/>
            <w:shd w:val="clear" w:color="auto" w:fill="FFFFFF" w:themeFill="background1"/>
          </w:tcPr>
          <w:p w14:paraId="1F649C8D" w14:textId="77777777" w:rsidR="00486BC2" w:rsidRPr="00486BC2" w:rsidRDefault="00486BC2" w:rsidP="00A10BB2">
            <w:pPr>
              <w:rPr>
                <w:sz w:val="16"/>
              </w:rPr>
            </w:pPr>
            <w:bookmarkStart w:id="0" w:name="_GoBack"/>
            <w:bookmarkEnd w:id="0"/>
          </w:p>
        </w:tc>
      </w:tr>
      <w:tr w:rsidR="00A10BB2" w:rsidRPr="00486BC2" w14:paraId="1EC1C72C" w14:textId="77777777" w:rsidTr="00A02992">
        <w:trPr>
          <w:trHeight w:val="374"/>
        </w:trPr>
        <w:tc>
          <w:tcPr>
            <w:tcW w:w="2687" w:type="dxa"/>
          </w:tcPr>
          <w:p w14:paraId="4D170492" w14:textId="77777777" w:rsidR="00A10BB2" w:rsidRPr="00486BC2" w:rsidRDefault="00A10BB2" w:rsidP="000A3204">
            <w:pPr>
              <w:pStyle w:val="Etichette"/>
              <w:rPr>
                <w:sz w:val="16"/>
              </w:rPr>
            </w:pPr>
            <w:r>
              <w:rPr>
                <w:sz w:val="16"/>
              </w:rPr>
              <w:t>Luogo e data</w:t>
            </w:r>
          </w:p>
        </w:tc>
        <w:tc>
          <w:tcPr>
            <w:tcW w:w="8223" w:type="dxa"/>
            <w:shd w:val="clear" w:color="auto" w:fill="FFFFFF" w:themeFill="background1"/>
          </w:tcPr>
          <w:p w14:paraId="07172A63" w14:textId="77777777" w:rsidR="00A10BB2" w:rsidRPr="00486BC2" w:rsidRDefault="00A10BB2" w:rsidP="000A3204">
            <w:pPr>
              <w:rPr>
                <w:sz w:val="16"/>
              </w:rPr>
            </w:pPr>
          </w:p>
        </w:tc>
      </w:tr>
    </w:tbl>
    <w:p w14:paraId="0B02A719" w14:textId="77777777" w:rsidR="00486BC2" w:rsidRPr="00FA3EB3" w:rsidRDefault="00486BC2" w:rsidP="00A10BB2"/>
    <w:sectPr w:rsidR="00486BC2" w:rsidRPr="00FA3EB3" w:rsidSect="008C5BB3">
      <w:headerReference w:type="default" r:id="rId11"/>
      <w:pgSz w:w="11906" w:h="16838" w:code="9"/>
      <w:pgMar w:top="864" w:right="576" w:bottom="720" w:left="576" w:header="864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18B15" w14:textId="77777777" w:rsidR="004868E6" w:rsidRDefault="004868E6" w:rsidP="001A0130">
      <w:pPr>
        <w:spacing w:after="0" w:line="240" w:lineRule="auto"/>
      </w:pPr>
      <w:r>
        <w:separator/>
      </w:r>
    </w:p>
  </w:endnote>
  <w:endnote w:type="continuationSeparator" w:id="0">
    <w:p w14:paraId="664C6EFF" w14:textId="77777777" w:rsidR="004868E6" w:rsidRDefault="004868E6" w:rsidP="001A0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A7FA55" w14:textId="77777777" w:rsidR="004868E6" w:rsidRDefault="004868E6" w:rsidP="001A0130">
      <w:pPr>
        <w:spacing w:after="0" w:line="240" w:lineRule="auto"/>
      </w:pPr>
      <w:r>
        <w:separator/>
      </w:r>
    </w:p>
  </w:footnote>
  <w:footnote w:type="continuationSeparator" w:id="0">
    <w:p w14:paraId="326AE5E2" w14:textId="77777777" w:rsidR="004868E6" w:rsidRDefault="004868E6" w:rsidP="001A01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51667" w14:textId="77777777" w:rsidR="001A0130" w:rsidRDefault="00FD35A6">
    <w:pPr>
      <w:pStyle w:val="Intestazione"/>
    </w:pPr>
    <w:r>
      <w:rPr>
        <w:noProof/>
        <w:lang w:eastAsia="it-IT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A49DA48" wp14:editId="7E48075F">
              <wp:simplePos x="0" y="0"/>
              <wp:positionH relativeFrom="page">
                <wp:posOffset>103367</wp:posOffset>
              </wp:positionH>
              <wp:positionV relativeFrom="page">
                <wp:posOffset>492981</wp:posOffset>
              </wp:positionV>
              <wp:extent cx="7339054" cy="9646524"/>
              <wp:effectExtent l="0" t="0" r="0" b="0"/>
              <wp:wrapNone/>
              <wp:docPr id="26" name="Gruppo 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339054" cy="9646524"/>
                        <a:chOff x="-30202" y="-63602"/>
                        <a:chExt cx="7341099" cy="9645017"/>
                      </a:xfrm>
                    </wpg:grpSpPr>
                    <wps:wsp>
                      <wps:cNvPr id="3" name="Rettangolo 3">
                        <a:extLst>
                          <a:ext uri="{FF2B5EF4-FFF2-40B4-BE49-F238E27FC236}">
                            <a16:creationId xmlns:a16="http://schemas.microsoft.com/office/drawing/2014/main" id="{4FB03EB0-31AC-464A-A4CF-52AA945A224D}"/>
                          </a:ext>
                          <a:ext uri="{C183D7F6-B498-43B3-948B-1728B52AA6E4}">
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0" y="1264920"/>
                          <a:ext cx="7287768" cy="83164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" name="Rettangolo 4">
                        <a:extLst>
                          <a:ext uri="{FF2B5EF4-FFF2-40B4-BE49-F238E27FC236}">
                            <a16:creationId xmlns:a16="http://schemas.microsoft.com/office/drawing/2014/main" id="{453321EE-830F-4C8A-8306-8B61D4CA3A79}"/>
                          </a:ext>
                          <a:ext uri="{C183D7F6-B498-43B3-948B-1728B52AA6E4}">
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6911340" y="60960"/>
                          <a:ext cx="324394" cy="32450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pic:pic xmlns:pic="http://schemas.openxmlformats.org/drawingml/2006/picture">
                      <pic:nvPicPr>
                        <pic:cNvPr id="2" name="Immagine 2">
                          <a:extLst>
                            <a:ext uri="{FF2B5EF4-FFF2-40B4-BE49-F238E27FC236}">
                              <a16:creationId xmlns:a16="http://schemas.microsoft.com/office/drawing/2014/main" id="{8DB9600B-F413-4EE7-81CF-84636C2F9AAE}"/>
                            </a:ext>
                            <a:ext uri="{C183D7F6-B498-43B3-948B-1728B52AA6E4}">
  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  </a:ext>
                          </a:extLst>
                        </pic:cNvPr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30202" y="-63602"/>
                          <a:ext cx="7341099" cy="1319710"/>
                        </a:xfrm>
                        <a:prstGeom prst="snip1Rect">
                          <a:avLst>
                            <a:gd name="adj" fmla="val 31795"/>
                          </a:avLst>
                        </a:prstGeom>
                      </pic:spPr>
                    </pic:pic>
                    <wps:wsp>
                      <wps:cNvPr id="22" name="Ovale 22">
                        <a:extLst>
                          <a:ext uri="{C183D7F6-B498-43B3-948B-1728B52AA6E4}">
        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dec="http://schemas.microsoft.com/office/drawing/2017/decorative" val="1"/>
                          </a:ext>
                        </a:extLst>
                      </wps:cNvPr>
                      <wps:cNvSpPr/>
                      <wps:spPr>
                        <a:xfrm>
                          <a:off x="245507" y="1"/>
                          <a:ext cx="644436" cy="644436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24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<w:pict>
            <v:group w14:anchorId="0D908EBB" id="Gruppo 26" o:spid="_x0000_s1026" style="position:absolute;margin-left:8.15pt;margin-top:38.8pt;width:577.9pt;height:759.55pt;z-index:251664384;mso-position-horizontal-relative:page;mso-position-vertical-relative:page;mso-width-relative:margin;mso-height-relative:margin" coordorigin="-302,-636" coordsize="73410,964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">
              <v:rect id="Rettangolo 3" o:spid="_x0000_s1027" style="position:absolute;top:12649;width:72877;height:831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" fillcolor="#f2f2f2 [3052]" stroked="f" strokeweight="1pt"/>
              <v:rect id="Rettangolo 4" o:spid="_x0000_s1028" style="position:absolute;left:69113;top:609;width:3244;height:32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" fillcolor="#548dd4 [1951]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2" o:spid="_x0000_s1029" type="#_x0000_t75" style="position:absolute;left:-302;top:-636;width:73410;height:13197;visibility:visible;mso-wrap-style:square" coordsize="7341099,13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" path="m,l6921497,r419602,419602l7341099,1319710,,1319710,,xe">
                <v:imagedata r:id="rId2" o:title=""/>
                <v:formulas/>
                <v:path o:extrusionok="t" o:connecttype="custom" o:connectlocs="0,0;6921497,0;7341099,419602;7341099,1319710;0,1319710;0,0" o:connectangles="0,0,0,0,0,0"/>
              </v:shape>
              <v:oval id="Ovale 22" o:spid="_x0000_s1030" style="position:absolute;left:2455;width:6444;height:64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" fillcolor="white [3212]" stroked="f" strokeweight="1pt">
                <v:fill opacity="15677f"/>
              </v:oval>
              <w10:wrap anchorx="page" anchory="page"/>
            </v:group>
          </w:pict>
        </mc:Fallback>
      </mc:AlternateContent>
    </w:r>
    <w:r w:rsidR="00486BC2">
      <w:rPr>
        <w:noProof/>
        <w:lang w:eastAsia="it-IT"/>
      </w:rPr>
      <w:t>\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B3486C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F06AF7"/>
    <w:multiLevelType w:val="hybridMultilevel"/>
    <w:tmpl w:val="E8966D48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4BF6397"/>
    <w:multiLevelType w:val="hybridMultilevel"/>
    <w:tmpl w:val="E8966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7F15A8"/>
    <w:multiLevelType w:val="hybridMultilevel"/>
    <w:tmpl w:val="E8966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D41F00"/>
    <w:multiLevelType w:val="hybridMultilevel"/>
    <w:tmpl w:val="C4429C8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7C6AFB"/>
    <w:multiLevelType w:val="hybridMultilevel"/>
    <w:tmpl w:val="26E6C440"/>
    <w:lvl w:ilvl="0" w:tplc="79120B62">
      <w:start w:val="1"/>
      <w:numFmt w:val="decimal"/>
      <w:pStyle w:val="Numeroelenco"/>
      <w:lvlText w:val="%1."/>
      <w:lvlJc w:val="left"/>
      <w:pPr>
        <w:tabs>
          <w:tab w:val="num" w:pos="720"/>
        </w:tabs>
        <w:ind w:left="720" w:hanging="360"/>
      </w:pPr>
    </w:lvl>
    <w:lvl w:ilvl="1" w:tplc="798ED9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6ED95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3446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40F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701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4001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EF6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CE25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Q1MLAwMjIAUpYWRko6SsGpxcWZ+XkgBaa1AFmRMl0sAAAA"/>
  </w:docVars>
  <w:rsids>
    <w:rsidRoot w:val="00464A3F"/>
    <w:rsid w:val="000B40D7"/>
    <w:rsid w:val="000D0B29"/>
    <w:rsid w:val="00161799"/>
    <w:rsid w:val="0016761B"/>
    <w:rsid w:val="001A0130"/>
    <w:rsid w:val="00210E63"/>
    <w:rsid w:val="00232876"/>
    <w:rsid w:val="00267116"/>
    <w:rsid w:val="002F58E0"/>
    <w:rsid w:val="00355DEE"/>
    <w:rsid w:val="00357042"/>
    <w:rsid w:val="003B1D7D"/>
    <w:rsid w:val="003B49EC"/>
    <w:rsid w:val="003D55FB"/>
    <w:rsid w:val="00402433"/>
    <w:rsid w:val="00464A3F"/>
    <w:rsid w:val="004868E6"/>
    <w:rsid w:val="00486BC2"/>
    <w:rsid w:val="004B47A9"/>
    <w:rsid w:val="004F0368"/>
    <w:rsid w:val="004F76DB"/>
    <w:rsid w:val="0051553B"/>
    <w:rsid w:val="00517E8A"/>
    <w:rsid w:val="005A18B8"/>
    <w:rsid w:val="005A20B8"/>
    <w:rsid w:val="005E6FA8"/>
    <w:rsid w:val="006662D2"/>
    <w:rsid w:val="00687CFB"/>
    <w:rsid w:val="00696B6E"/>
    <w:rsid w:val="006A5F0E"/>
    <w:rsid w:val="006C28FD"/>
    <w:rsid w:val="00703BF5"/>
    <w:rsid w:val="007718C6"/>
    <w:rsid w:val="007A688C"/>
    <w:rsid w:val="007F4B84"/>
    <w:rsid w:val="008045C5"/>
    <w:rsid w:val="00835F7E"/>
    <w:rsid w:val="00866BB6"/>
    <w:rsid w:val="00872D54"/>
    <w:rsid w:val="008C5BB3"/>
    <w:rsid w:val="00927979"/>
    <w:rsid w:val="009527F0"/>
    <w:rsid w:val="009B0F27"/>
    <w:rsid w:val="009E70CA"/>
    <w:rsid w:val="00A02992"/>
    <w:rsid w:val="00A10BB2"/>
    <w:rsid w:val="00B4377C"/>
    <w:rsid w:val="00B63A0F"/>
    <w:rsid w:val="00BA66C3"/>
    <w:rsid w:val="00BD63A8"/>
    <w:rsid w:val="00C43E51"/>
    <w:rsid w:val="00C7774B"/>
    <w:rsid w:val="00CB0D46"/>
    <w:rsid w:val="00CB16D2"/>
    <w:rsid w:val="00CD05DC"/>
    <w:rsid w:val="00CD5B0D"/>
    <w:rsid w:val="00DB3723"/>
    <w:rsid w:val="00DC1831"/>
    <w:rsid w:val="00E3286D"/>
    <w:rsid w:val="00E413DD"/>
    <w:rsid w:val="00F40180"/>
    <w:rsid w:val="00F53FDC"/>
    <w:rsid w:val="00F57364"/>
    <w:rsid w:val="00FA3EB3"/>
    <w:rsid w:val="00F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22A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35A6"/>
  </w:style>
  <w:style w:type="paragraph" w:styleId="Titolo1">
    <w:name w:val="heading 1"/>
    <w:basedOn w:val="Normale"/>
    <w:next w:val="Normale"/>
    <w:link w:val="Titolo1Carattere"/>
    <w:uiPriority w:val="9"/>
    <w:qFormat/>
    <w:rsid w:val="00F53F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CB16D2"/>
  </w:style>
  <w:style w:type="paragraph" w:styleId="Pidipagina">
    <w:name w:val="footer"/>
    <w:basedOn w:val="Normale"/>
    <w:link w:val="PidipaginaCarattere"/>
    <w:uiPriority w:val="99"/>
    <w:semiHidden/>
    <w:rsid w:val="001A01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CB16D2"/>
  </w:style>
  <w:style w:type="paragraph" w:styleId="NormaleWeb">
    <w:name w:val="Normal (Web)"/>
    <w:basedOn w:val="Normale"/>
    <w:uiPriority w:val="99"/>
    <w:semiHidden/>
    <w:rsid w:val="001A013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Paragrafoelenco">
    <w:name w:val="List Paragraph"/>
    <w:basedOn w:val="Normale"/>
    <w:uiPriority w:val="34"/>
    <w:semiHidden/>
    <w:qFormat/>
    <w:rsid w:val="001A0130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Grigliatabella">
    <w:name w:val="Table Grid"/>
    <w:basedOn w:val="Tabellanormale"/>
    <w:uiPriority w:val="39"/>
    <w:rsid w:val="00E3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Web"/>
    <w:next w:val="Normale"/>
    <w:link w:val="TitoloCarattere"/>
    <w:uiPriority w:val="10"/>
    <w:qFormat/>
    <w:rsid w:val="000D0B29"/>
    <w:pPr>
      <w:spacing w:before="0" w:beforeAutospacing="0" w:after="0" w:afterAutospacing="0" w:line="560" w:lineRule="exact"/>
    </w:pPr>
    <w:rPr>
      <w:rFonts w:ascii="Constantia" w:eastAsia="Times New Roman" w:hAnsi="Constantia"/>
      <w:b/>
      <w:bCs/>
      <w:color w:val="FFFFFF"/>
      <w:sz w:val="52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0D0B29"/>
    <w:rPr>
      <w:rFonts w:ascii="Constantia" w:eastAsia="Times New Roman" w:hAnsi="Constantia" w:cs="Times New Roman"/>
      <w:b/>
      <w:bCs/>
      <w:color w:val="FFFFFF"/>
      <w:sz w:val="52"/>
      <w:szCs w:val="60"/>
    </w:rPr>
  </w:style>
  <w:style w:type="character" w:styleId="Testosegnaposto">
    <w:name w:val="Placeholder Text"/>
    <w:basedOn w:val="Carpredefinitoparagrafo"/>
    <w:uiPriority w:val="99"/>
    <w:semiHidden/>
    <w:rsid w:val="00E3286D"/>
    <w:rPr>
      <w:color w:val="808080"/>
    </w:rPr>
  </w:style>
  <w:style w:type="paragraph" w:styleId="Numeroelenco">
    <w:name w:val="List Number"/>
    <w:basedOn w:val="Normale"/>
    <w:uiPriority w:val="99"/>
    <w:rsid w:val="004F0368"/>
    <w:pPr>
      <w:numPr>
        <w:numId w:val="1"/>
      </w:numPr>
    </w:pPr>
    <w:rPr>
      <w:sz w:val="18"/>
      <w:lang w:val="en-ZA"/>
    </w:rPr>
  </w:style>
  <w:style w:type="character" w:styleId="Enfasicorsivo">
    <w:name w:val="Emphasis"/>
    <w:basedOn w:val="Carpredefinitoparagrafo"/>
    <w:uiPriority w:val="20"/>
    <w:qFormat/>
    <w:rsid w:val="00FA3EB3"/>
    <w:rPr>
      <w:rFonts w:asciiTheme="minorHAnsi" w:hAnsiTheme="minorHAnsi"/>
      <w:b w:val="0"/>
      <w:i w:val="0"/>
      <w:iCs/>
      <w:caps w:val="0"/>
      <w:smallCaps w:val="0"/>
    </w:rPr>
  </w:style>
  <w:style w:type="paragraph" w:customStyle="1" w:styleId="Campo">
    <w:name w:val="Campo"/>
    <w:basedOn w:val="Normale"/>
    <w:qFormat/>
    <w:rsid w:val="00232876"/>
    <w:pPr>
      <w:spacing w:after="0" w:line="216" w:lineRule="auto"/>
    </w:pPr>
    <w:rPr>
      <w:i/>
      <w:sz w:val="16"/>
    </w:rPr>
  </w:style>
  <w:style w:type="paragraph" w:styleId="Firma">
    <w:name w:val="Signature"/>
    <w:basedOn w:val="Normale"/>
    <w:link w:val="FirmaCarattere"/>
    <w:uiPriority w:val="99"/>
    <w:rsid w:val="00CB16D2"/>
    <w:pPr>
      <w:spacing w:after="0" w:line="240" w:lineRule="auto"/>
      <w:ind w:left="4320"/>
      <w:jc w:val="right"/>
    </w:pPr>
    <w:rPr>
      <w:sz w:val="18"/>
    </w:rPr>
  </w:style>
  <w:style w:type="character" w:customStyle="1" w:styleId="FirmaCarattere">
    <w:name w:val="Firma Carattere"/>
    <w:basedOn w:val="Carpredefinitoparagrafo"/>
    <w:link w:val="Firma"/>
    <w:uiPriority w:val="99"/>
    <w:rsid w:val="00CB16D2"/>
    <w:rPr>
      <w:sz w:val="18"/>
    </w:rPr>
  </w:style>
  <w:style w:type="paragraph" w:styleId="Nessunaspaziatura">
    <w:name w:val="No Spacing"/>
    <w:uiPriority w:val="1"/>
    <w:qFormat/>
    <w:rsid w:val="00696B6E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53FDC"/>
    <w:rPr>
      <w:rFonts w:asciiTheme="majorHAnsi" w:eastAsiaTheme="majorEastAsia" w:hAnsiTheme="majorHAnsi" w:cstheme="majorBidi"/>
      <w:b/>
      <w:color w:val="1F497D" w:themeColor="text2"/>
      <w:sz w:val="32"/>
      <w:szCs w:val="32"/>
    </w:rPr>
  </w:style>
  <w:style w:type="paragraph" w:customStyle="1" w:styleId="Etichette">
    <w:name w:val="Etichette"/>
    <w:basedOn w:val="Normale"/>
    <w:qFormat/>
    <w:rsid w:val="00FD35A6"/>
    <w:pPr>
      <w:spacing w:after="0"/>
    </w:pPr>
    <w:rPr>
      <w:sz w:val="18"/>
    </w:rPr>
  </w:style>
  <w:style w:type="table" w:customStyle="1" w:styleId="Orariodiapertura">
    <w:name w:val="Orario di apertura"/>
    <w:basedOn w:val="Tabellanormale"/>
    <w:uiPriority w:val="99"/>
    <w:rsid w:val="00FD35A6"/>
    <w:pPr>
      <w:spacing w:after="0" w:line="240" w:lineRule="auto"/>
    </w:pPr>
    <w:tblPr>
      <w:tblCellMar>
        <w:left w:w="216" w:type="dxa"/>
        <w:right w:w="216" w:type="dxa"/>
      </w:tblCellMar>
    </w:tblPr>
    <w:tcPr>
      <w:vAlign w:val="bottom"/>
    </w:tcPr>
    <w:tblStylePr w:type="firstRow">
      <w:pPr>
        <w:jc w:val="center"/>
      </w:pPr>
      <w:rPr>
        <w:b/>
      </w:rPr>
      <w:tblPr/>
      <w:tcPr>
        <w:vAlign w:val="top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0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0D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cco\AppData\Roaming\Microsoft\Templates\Modulo%20di%20aggiornamento%20delle%20prestazioni%20dell'assistenza%20sanitari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EE904CA272A414AB99F7F971FDAD57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48D32C6-D77F-4B72-A1B0-0FE3712DD48A}"/>
      </w:docPartPr>
      <w:docPartBody>
        <w:p w:rsidR="00046F61" w:rsidRDefault="00E25772">
          <w:pPr>
            <w:pStyle w:val="7EE904CA272A414AB99F7F971FDAD577"/>
          </w:pPr>
          <w:r w:rsidRPr="00FA3EB3">
            <w:rPr>
              <w:lang w:bidi="it-IT"/>
            </w:rPr>
            <w:t>Istruzioni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772"/>
    <w:rsid w:val="00046F61"/>
    <w:rsid w:val="00264DB2"/>
    <w:rsid w:val="0041023B"/>
    <w:rsid w:val="004A64D0"/>
    <w:rsid w:val="009C2381"/>
    <w:rsid w:val="00D81022"/>
    <w:rsid w:val="00E2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7EE904CA272A414AB99F7F971FDAD577">
    <w:name w:val="7EE904CA272A414AB99F7F971FDAD577"/>
  </w:style>
  <w:style w:type="character" w:styleId="Enfasicorsivo">
    <w:name w:val="Emphasis"/>
    <w:basedOn w:val="Carpredefinitoparagrafo"/>
    <w:uiPriority w:val="20"/>
    <w:qFormat/>
    <w:rPr>
      <w:rFonts w:asciiTheme="minorHAnsi" w:hAnsiTheme="minorHAnsi"/>
      <w:b w:val="0"/>
      <w:i w:val="0"/>
      <w:iCs/>
      <w:caps w:val="0"/>
      <w:smallCaps w:val="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Business Theme to use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Custom 53">
      <a:majorFont>
        <a:latin typeface="Franklin Gothic Book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CD373B-0576-4E44-A284-0B50CBA69FE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C8FD774-1B5E-437E-BA97-7C2A38EA27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0A489A-9285-41C3-9CE8-3D353681C6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Modulo di aggiornamento delle prestazioni dell'assistenza sanitaria</Template>
  <TotalTime>0</TotalTime>
  <Pages>3</Pages>
  <Words>355</Words>
  <Characters>2025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2021-10-13T03:08:00Z</dcterms:created>
  <dcterms:modified xsi:type="dcterms:W3CDTF">2021-10-13T14:46:00Z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